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6D466" w14:textId="56AE54C6" w:rsidR="00D87C9A" w:rsidRDefault="008931E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957F38" wp14:editId="78F72317">
                <wp:simplePos x="0" y="0"/>
                <wp:positionH relativeFrom="page">
                  <wp:posOffset>3838575</wp:posOffset>
                </wp:positionH>
                <wp:positionV relativeFrom="page">
                  <wp:posOffset>3013710</wp:posOffset>
                </wp:positionV>
                <wp:extent cx="2381250" cy="4098290"/>
                <wp:effectExtent l="0" t="0" r="0" b="0"/>
                <wp:wrapTight wrapText="bothSides">
                  <wp:wrapPolygon edited="0">
                    <wp:start x="230" y="134"/>
                    <wp:lineTo x="230" y="21285"/>
                    <wp:lineTo x="21197" y="21285"/>
                    <wp:lineTo x="21197" y="134"/>
                    <wp:lineTo x="230" y="134"/>
                  </wp:wrapPolygon>
                </wp:wrapTight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09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809188" w14:textId="77777777" w:rsidR="008931ED" w:rsidRPr="00D22CFB" w:rsidRDefault="008931ED" w:rsidP="00D87C9A">
                            <w:pPr>
                              <w:pStyle w:val="BodyTex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22CF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Ingredients:</w:t>
                            </w:r>
                          </w:p>
                          <w:p w14:paraId="715BF009" w14:textId="77777777" w:rsidR="008931ED" w:rsidRDefault="008931ED" w:rsidP="00D87C9A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 quarts p</w:t>
                            </w:r>
                            <w:r w:rsidRPr="00140096">
                              <w:rPr>
                                <w:sz w:val="24"/>
                              </w:rPr>
                              <w:t xml:space="preserve">opped popcorn, 3 tablespoons melted butter/margarine, 1 ½ teaspoons poultry seasoning, </w:t>
                            </w:r>
                            <w:proofErr w:type="gramStart"/>
                            <w:r w:rsidRPr="00140096">
                              <w:rPr>
                                <w:sz w:val="24"/>
                              </w:rPr>
                              <w:t>½</w:t>
                            </w:r>
                            <w:proofErr w:type="gramEnd"/>
                            <w:r w:rsidRPr="00140096">
                              <w:rPr>
                                <w:sz w:val="24"/>
                              </w:rPr>
                              <w:t xml:space="preserve"> to ¾ teaspoon cayenne, salt</w:t>
                            </w:r>
                          </w:p>
                          <w:p w14:paraId="6F147D1B" w14:textId="77777777" w:rsidR="008931ED" w:rsidRPr="00D22CFB" w:rsidRDefault="008931ED" w:rsidP="00D87C9A">
                            <w:pPr>
                              <w:pStyle w:val="BodyTex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22CF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Prep:</w:t>
                            </w:r>
                          </w:p>
                          <w:p w14:paraId="00106E1F" w14:textId="77777777" w:rsidR="008931ED" w:rsidRDefault="008931ED" w:rsidP="00D87C9A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 a large bowl mix popped popcorn with melted butter/margarine, poultry seasoning, cayenne and salt to add flavor.</w:t>
                            </w:r>
                          </w:p>
                          <w:p w14:paraId="115D51BD" w14:textId="77777777" w:rsidR="008931ED" w:rsidRPr="00140096" w:rsidRDefault="008931ED" w:rsidP="00D87C9A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 w:rsidRPr="00D22CFB">
                              <w:rPr>
                                <w:color w:val="000000" w:themeColor="text1"/>
                                <w:sz w:val="24"/>
                              </w:rPr>
                              <w:t>http://www.myrecipes.com</w:t>
                            </w:r>
                            <w:r w:rsidRPr="00D22CFB">
                              <w:rPr>
                                <w:sz w:val="24"/>
                              </w:rPr>
                              <w:t>/recipe/potawatomi-popcorn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302.25pt;margin-top:237.3pt;width:187.5pt;height:322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" mv:complextextbox="1" filled="f" stroked="f">
                <v:textbox inset=",7.2pt,,7.2pt">
                  <w:txbxContent>
                    <w:p w14:paraId="3A809188" w14:textId="77777777" w:rsidR="008931ED" w:rsidRPr="00D22CFB" w:rsidRDefault="008931ED" w:rsidP="00D87C9A">
                      <w:pPr>
                        <w:pStyle w:val="BodyTex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22CFB">
                        <w:rPr>
                          <w:color w:val="000000" w:themeColor="text1"/>
                          <w:sz w:val="28"/>
                          <w:szCs w:val="28"/>
                        </w:rPr>
                        <w:t>Ingredients:</w:t>
                      </w:r>
                    </w:p>
                    <w:p w14:paraId="715BF009" w14:textId="77777777" w:rsidR="008931ED" w:rsidRDefault="008931ED" w:rsidP="00D87C9A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 quarts p</w:t>
                      </w:r>
                      <w:r w:rsidRPr="00140096">
                        <w:rPr>
                          <w:sz w:val="24"/>
                        </w:rPr>
                        <w:t xml:space="preserve">opped popcorn, 3 tablespoons melted butter/margarine, 1 ½ teaspoons poultry seasoning, </w:t>
                      </w:r>
                      <w:proofErr w:type="gramStart"/>
                      <w:r w:rsidRPr="00140096">
                        <w:rPr>
                          <w:sz w:val="24"/>
                        </w:rPr>
                        <w:t>½</w:t>
                      </w:r>
                      <w:proofErr w:type="gramEnd"/>
                      <w:r w:rsidRPr="00140096">
                        <w:rPr>
                          <w:sz w:val="24"/>
                        </w:rPr>
                        <w:t xml:space="preserve"> to ¾ teaspoon cayenne, salt</w:t>
                      </w:r>
                    </w:p>
                    <w:p w14:paraId="6F147D1B" w14:textId="77777777" w:rsidR="008931ED" w:rsidRPr="00D22CFB" w:rsidRDefault="008931ED" w:rsidP="00D87C9A">
                      <w:pPr>
                        <w:pStyle w:val="BodyTex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22CFB">
                        <w:rPr>
                          <w:color w:val="000000" w:themeColor="text1"/>
                          <w:sz w:val="28"/>
                          <w:szCs w:val="28"/>
                        </w:rPr>
                        <w:t>Prep:</w:t>
                      </w:r>
                    </w:p>
                    <w:p w14:paraId="00106E1F" w14:textId="77777777" w:rsidR="008931ED" w:rsidRDefault="008931ED" w:rsidP="00D87C9A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In a large bowl mix popped popcorn with melted butter/margarine, poultry seasoning, cayenne and salt to add flavor.</w:t>
                      </w:r>
                    </w:p>
                    <w:p w14:paraId="115D51BD" w14:textId="77777777" w:rsidR="008931ED" w:rsidRPr="00140096" w:rsidRDefault="008931ED" w:rsidP="00D87C9A">
                      <w:pPr>
                        <w:pStyle w:val="BodyText"/>
                        <w:rPr>
                          <w:sz w:val="24"/>
                        </w:rPr>
                      </w:pPr>
                      <w:r w:rsidRPr="00D22CFB">
                        <w:rPr>
                          <w:color w:val="000000" w:themeColor="text1"/>
                          <w:sz w:val="24"/>
                        </w:rPr>
                        <w:t>http://www.myrecipes.com</w:t>
                      </w:r>
                      <w:r w:rsidRPr="00D22CFB">
                        <w:rPr>
                          <w:sz w:val="24"/>
                        </w:rPr>
                        <w:t>/recipe/potawatomi-popcorn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2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F2877" wp14:editId="4F704E26">
                <wp:simplePos x="0" y="0"/>
                <wp:positionH relativeFrom="page">
                  <wp:posOffset>692150</wp:posOffset>
                </wp:positionH>
                <wp:positionV relativeFrom="page">
                  <wp:posOffset>3228975</wp:posOffset>
                </wp:positionV>
                <wp:extent cx="2686050" cy="4431665"/>
                <wp:effectExtent l="0" t="0" r="0" b="0"/>
                <wp:wrapTight wrapText="bothSides">
                  <wp:wrapPolygon edited="0">
                    <wp:start x="204" y="124"/>
                    <wp:lineTo x="204" y="21294"/>
                    <wp:lineTo x="21243" y="21294"/>
                    <wp:lineTo x="21243" y="124"/>
                    <wp:lineTo x="204" y="124"/>
                  </wp:wrapPolygon>
                </wp:wrapTight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443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5537BB2" w14:textId="77777777" w:rsidR="008931ED" w:rsidRPr="00B8221D" w:rsidRDefault="008931ED" w:rsidP="00D22CFB">
                            <w:pPr>
                              <w:pStyle w:val="BodyTex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In</w:t>
                            </w:r>
                            <w:r w:rsidRPr="00B8221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gredients: </w:t>
                            </w:r>
                          </w:p>
                          <w:p w14:paraId="4EBD44F0" w14:textId="77777777" w:rsidR="008931ED" w:rsidRDefault="008931ED" w:rsidP="00D22CFB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 w:rsidRPr="00B8221D">
                              <w:rPr>
                                <w:sz w:val="24"/>
                              </w:rPr>
                              <w:t>2 cups flour, 1/8 salt, 2 teaspoon baking powder, ¼ cup dry milk, 1 cup warm water, ¼ cup shortening/lard</w:t>
                            </w:r>
                          </w:p>
                          <w:p w14:paraId="4E0A8CE5" w14:textId="77777777" w:rsidR="008931ED" w:rsidRPr="00187180" w:rsidRDefault="008931ED" w:rsidP="00D22CFB">
                            <w:pPr>
                              <w:pStyle w:val="BodyText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187180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Prep: </w:t>
                            </w:r>
                          </w:p>
                          <w:p w14:paraId="05CC01A4" w14:textId="77777777" w:rsidR="008931ED" w:rsidRPr="00187180" w:rsidRDefault="008931ED" w:rsidP="00D22CFB">
                            <w:pPr>
                              <w:pStyle w:val="BodyText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187180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In bowl, mix all but shortening/lard. Mix till smooth. In skillet, heat shortening/lard till melted. </w:t>
                            </w:r>
                            <w:proofErr w:type="gramStart"/>
                            <w:r w:rsidRPr="00187180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Using wooden spoon scoop large spoonful from bread batter and place in shortening.</w:t>
                            </w:r>
                            <w:proofErr w:type="gramEnd"/>
                            <w:r w:rsidRPr="00187180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Cook for 30 </w:t>
                            </w:r>
                            <w:proofErr w:type="gramStart"/>
                            <w:r w:rsidRPr="00187180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seconds(</w:t>
                            </w:r>
                            <w:proofErr w:type="gramEnd"/>
                            <w:r w:rsidRPr="00187180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or until bottom is slightly firm. Turn over and flatten with spatula. When light brown on edges, flip again till edges are browned. Server warm.</w:t>
                            </w:r>
                          </w:p>
                          <w:p w14:paraId="7E6798E3" w14:textId="77777777" w:rsidR="008931ED" w:rsidRPr="00187180" w:rsidRDefault="008931ED" w:rsidP="00D22CFB">
                            <w:pPr>
                              <w:pStyle w:val="BodyText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187180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http://www.food.com/recipe/seneca-ghost-bread-95915</w:t>
                            </w:r>
                          </w:p>
                          <w:p w14:paraId="67613206" w14:textId="77777777" w:rsidR="008931ED" w:rsidRDefault="008931E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54.5pt;margin-top:254.25pt;width:211.5pt;height:34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" mv:complextextbox="1" filled="f" stroked="f">
                <v:textbox inset=",7.2pt,,7.2pt">
                  <w:txbxContent>
                    <w:p w14:paraId="65537BB2" w14:textId="77777777" w:rsidR="008931ED" w:rsidRPr="00B8221D" w:rsidRDefault="008931ED" w:rsidP="00D22CFB">
                      <w:pPr>
                        <w:pStyle w:val="BodyTex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In</w:t>
                      </w:r>
                      <w:r w:rsidRPr="00B8221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gredients: </w:t>
                      </w:r>
                    </w:p>
                    <w:p w14:paraId="4EBD44F0" w14:textId="77777777" w:rsidR="008931ED" w:rsidRDefault="008931ED" w:rsidP="00D22CFB">
                      <w:pPr>
                        <w:pStyle w:val="BodyText"/>
                        <w:rPr>
                          <w:sz w:val="24"/>
                        </w:rPr>
                      </w:pPr>
                      <w:r w:rsidRPr="00B8221D">
                        <w:rPr>
                          <w:sz w:val="24"/>
                        </w:rPr>
                        <w:t>2 cups flour, 1/8 salt, 2 teaspoon baking powder, ¼ cup dry milk, 1 cup warm water, ¼ cup shortening/lard</w:t>
                      </w:r>
                    </w:p>
                    <w:p w14:paraId="4E0A8CE5" w14:textId="77777777" w:rsidR="008931ED" w:rsidRPr="00187180" w:rsidRDefault="008931ED" w:rsidP="00D22CFB">
                      <w:pPr>
                        <w:pStyle w:val="BodyText"/>
                        <w:rPr>
                          <w:color w:val="000000" w:themeColor="text1"/>
                          <w:sz w:val="19"/>
                          <w:szCs w:val="19"/>
                        </w:rPr>
                      </w:pPr>
                      <w:r w:rsidRPr="00187180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Prep: </w:t>
                      </w:r>
                    </w:p>
                    <w:p w14:paraId="05CC01A4" w14:textId="77777777" w:rsidR="008931ED" w:rsidRPr="00187180" w:rsidRDefault="008931ED" w:rsidP="00D22CFB">
                      <w:pPr>
                        <w:pStyle w:val="BodyText"/>
                        <w:rPr>
                          <w:color w:val="000000" w:themeColor="text1"/>
                          <w:sz w:val="19"/>
                          <w:szCs w:val="19"/>
                        </w:rPr>
                      </w:pPr>
                      <w:r w:rsidRPr="00187180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In bowl, mix all but shortening/lard. Mix till smooth. In skillet, heat shortening/lard till melted. </w:t>
                      </w:r>
                      <w:proofErr w:type="gramStart"/>
                      <w:r w:rsidRPr="00187180">
                        <w:rPr>
                          <w:color w:val="000000" w:themeColor="text1"/>
                          <w:sz w:val="19"/>
                          <w:szCs w:val="19"/>
                        </w:rPr>
                        <w:t>Using wooden spoon scoop large spoonful from bread batter and place in shortening.</w:t>
                      </w:r>
                      <w:proofErr w:type="gramEnd"/>
                      <w:r w:rsidRPr="00187180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 Cook for 30 </w:t>
                      </w:r>
                      <w:proofErr w:type="gramStart"/>
                      <w:r w:rsidRPr="00187180">
                        <w:rPr>
                          <w:color w:val="000000" w:themeColor="text1"/>
                          <w:sz w:val="19"/>
                          <w:szCs w:val="19"/>
                        </w:rPr>
                        <w:t>seconds(</w:t>
                      </w:r>
                      <w:proofErr w:type="gramEnd"/>
                      <w:r w:rsidRPr="00187180">
                        <w:rPr>
                          <w:color w:val="000000" w:themeColor="text1"/>
                          <w:sz w:val="19"/>
                          <w:szCs w:val="19"/>
                        </w:rPr>
                        <w:t>or until bottom is slightly firm. Turn over and flatten with spatula. When light brown on edges, flip again till edges are browned. Server warm.</w:t>
                      </w:r>
                    </w:p>
                    <w:p w14:paraId="7E6798E3" w14:textId="77777777" w:rsidR="008931ED" w:rsidRPr="00187180" w:rsidRDefault="008931ED" w:rsidP="00D22CFB">
                      <w:pPr>
                        <w:pStyle w:val="BodyText"/>
                        <w:rPr>
                          <w:color w:val="000000" w:themeColor="text1"/>
                          <w:sz w:val="19"/>
                          <w:szCs w:val="19"/>
                        </w:rPr>
                      </w:pPr>
                      <w:r w:rsidRPr="00187180">
                        <w:rPr>
                          <w:color w:val="000000" w:themeColor="text1"/>
                          <w:sz w:val="19"/>
                          <w:szCs w:val="19"/>
                        </w:rPr>
                        <w:t>http://www.food.com/recipe/seneca-ghost-bread-95915</w:t>
                      </w:r>
                    </w:p>
                    <w:p w14:paraId="67613206" w14:textId="77777777" w:rsidR="008931ED" w:rsidRDefault="008931ED"/>
                  </w:txbxContent>
                </v:textbox>
                <w10:wrap type="tight" anchorx="page" anchory="page"/>
              </v:shape>
            </w:pict>
          </mc:Fallback>
        </mc:AlternateContent>
      </w:r>
      <w:r w:rsidR="00D22CF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72D775" wp14:editId="2AC05A34">
                <wp:simplePos x="0" y="0"/>
                <wp:positionH relativeFrom="page">
                  <wp:posOffset>901700</wp:posOffset>
                </wp:positionH>
                <wp:positionV relativeFrom="page">
                  <wp:posOffset>2264410</wp:posOffset>
                </wp:positionV>
                <wp:extent cx="2286000" cy="1000760"/>
                <wp:effectExtent l="0" t="0" r="0" b="0"/>
                <wp:wrapTight wrapText="bothSides">
                  <wp:wrapPolygon edited="0">
                    <wp:start x="240" y="548"/>
                    <wp:lineTo x="240" y="20284"/>
                    <wp:lineTo x="21120" y="20284"/>
                    <wp:lineTo x="21120" y="548"/>
                    <wp:lineTo x="240" y="548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5C2EC8" w14:textId="77777777" w:rsidR="008931ED" w:rsidRPr="00D22CFB" w:rsidRDefault="008931ED" w:rsidP="00D87C9A">
                            <w:pPr>
                              <w:pStyle w:val="Heading3"/>
                              <w:rPr>
                                <w:sz w:val="36"/>
                                <w:szCs w:val="36"/>
                              </w:rPr>
                            </w:pPr>
                            <w:r w:rsidRPr="00D22CFB">
                              <w:rPr>
                                <w:sz w:val="36"/>
                                <w:szCs w:val="36"/>
                              </w:rPr>
                              <w:t>Appetizer:</w:t>
                            </w:r>
                          </w:p>
                          <w:p w14:paraId="227B6787" w14:textId="77777777" w:rsidR="008931ED" w:rsidRDefault="008931ED" w:rsidP="00D87C9A">
                            <w:pPr>
                              <w:pStyle w:val="Heading3"/>
                            </w:pPr>
                            <w:r w:rsidRPr="00D22CFB">
                              <w:rPr>
                                <w:sz w:val="36"/>
                                <w:szCs w:val="36"/>
                              </w:rPr>
                              <w:t>Seneca Ghost Bread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71pt;margin-top:178.3pt;width:180pt;height:78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" filled="f" stroked="f">
                <v:textbox inset=",7.2pt,,7.2pt">
                  <w:txbxContent>
                    <w:p w14:paraId="235C2EC8" w14:textId="77777777" w:rsidR="008931ED" w:rsidRPr="00D22CFB" w:rsidRDefault="008931ED" w:rsidP="00D87C9A">
                      <w:pPr>
                        <w:pStyle w:val="Heading3"/>
                        <w:rPr>
                          <w:sz w:val="36"/>
                          <w:szCs w:val="36"/>
                        </w:rPr>
                      </w:pPr>
                      <w:r w:rsidRPr="00D22CFB">
                        <w:rPr>
                          <w:sz w:val="36"/>
                          <w:szCs w:val="36"/>
                        </w:rPr>
                        <w:t>Appetizer:</w:t>
                      </w:r>
                    </w:p>
                    <w:p w14:paraId="227B6787" w14:textId="77777777" w:rsidR="008931ED" w:rsidRDefault="008931ED" w:rsidP="00D87C9A">
                      <w:pPr>
                        <w:pStyle w:val="Heading3"/>
                      </w:pPr>
                      <w:r w:rsidRPr="00D22CFB">
                        <w:rPr>
                          <w:sz w:val="36"/>
                          <w:szCs w:val="36"/>
                        </w:rPr>
                        <w:t>Seneca Ghost Bread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2CFB">
        <w:rPr>
          <w:noProof/>
        </w:rPr>
        <w:drawing>
          <wp:anchor distT="0" distB="0" distL="114300" distR="114300" simplePos="0" relativeHeight="251702281" behindDoc="0" locked="0" layoutInCell="1" allowOverlap="1" wp14:anchorId="3051474C" wp14:editId="6F39929B">
            <wp:simplePos x="0" y="0"/>
            <wp:positionH relativeFrom="page">
              <wp:posOffset>1189355</wp:posOffset>
            </wp:positionH>
            <wp:positionV relativeFrom="page">
              <wp:posOffset>755015</wp:posOffset>
            </wp:positionV>
            <wp:extent cx="1718945" cy="1405255"/>
            <wp:effectExtent l="0" t="0" r="8255" b="0"/>
            <wp:wrapThrough wrapText="bothSides">
              <wp:wrapPolygon edited="0">
                <wp:start x="0" y="0"/>
                <wp:lineTo x="0" y="21083"/>
                <wp:lineTo x="21385" y="21083"/>
                <wp:lineTo x="21385" y="0"/>
                <wp:lineTo x="0" y="0"/>
              </wp:wrapPolygon>
            </wp:wrapThrough>
            <wp:docPr id="31" name="Picture 31" descr="DPS Mac HD:private:var:folders:3q:9q5292vj0bn2w1xr3j1jk9fmfx6wm9:T:TemporaryItems:picv7oG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PS Mac HD:private:var:folders:3q:9q5292vj0bn2w1xr3j1jk9fmfx6wm9:T:TemporaryItems:picv7oGw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09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40C81" wp14:editId="00307D38">
                <wp:simplePos x="0" y="0"/>
                <wp:positionH relativeFrom="page">
                  <wp:posOffset>3838575</wp:posOffset>
                </wp:positionH>
                <wp:positionV relativeFrom="page">
                  <wp:posOffset>2000250</wp:posOffset>
                </wp:positionV>
                <wp:extent cx="2381250" cy="1013460"/>
                <wp:effectExtent l="0" t="0" r="0" b="0"/>
                <wp:wrapTight wrapText="bothSides">
                  <wp:wrapPolygon edited="0">
                    <wp:start x="230" y="541"/>
                    <wp:lineTo x="230" y="20571"/>
                    <wp:lineTo x="21197" y="20571"/>
                    <wp:lineTo x="21197" y="541"/>
                    <wp:lineTo x="230" y="541"/>
                  </wp:wrapPolygon>
                </wp:wrapTight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3C818E" w14:textId="77777777" w:rsidR="008931ED" w:rsidRDefault="008931ED" w:rsidP="00D87C9A">
                            <w:pPr>
                              <w:pStyle w:val="Heading2"/>
                            </w:pPr>
                            <w:r>
                              <w:t>Snack:</w:t>
                            </w:r>
                          </w:p>
                          <w:p w14:paraId="5A42D5D0" w14:textId="77777777" w:rsidR="008931ED" w:rsidRPr="00154451" w:rsidRDefault="008931ED" w:rsidP="00D87C9A">
                            <w:pPr>
                              <w:pStyle w:val="Heading2"/>
                            </w:pPr>
                            <w:proofErr w:type="spellStart"/>
                            <w:r>
                              <w:t>Patowatomi</w:t>
                            </w:r>
                            <w:proofErr w:type="spellEnd"/>
                            <w:r>
                              <w:t xml:space="preserve"> Popcorn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02.25pt;margin-top:157.5pt;width:187.5pt;height:79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" filled="f" stroked="f">
                <v:textbox inset=",7.2pt,,7.2pt">
                  <w:txbxContent>
                    <w:p w14:paraId="063C818E" w14:textId="77777777" w:rsidR="008931ED" w:rsidRDefault="008931ED" w:rsidP="00D87C9A">
                      <w:pPr>
                        <w:pStyle w:val="Heading2"/>
                      </w:pPr>
                      <w:r>
                        <w:t>Snack:</w:t>
                      </w:r>
                    </w:p>
                    <w:p w14:paraId="5A42D5D0" w14:textId="77777777" w:rsidR="008931ED" w:rsidRPr="00154451" w:rsidRDefault="008931ED" w:rsidP="00D87C9A">
                      <w:pPr>
                        <w:pStyle w:val="Heading2"/>
                      </w:pPr>
                      <w:proofErr w:type="spellStart"/>
                      <w:r>
                        <w:t>Patowatomi</w:t>
                      </w:r>
                      <w:proofErr w:type="spellEnd"/>
                      <w:r>
                        <w:t xml:space="preserve"> Popcorn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0096">
        <w:rPr>
          <w:noProof/>
        </w:rPr>
        <w:drawing>
          <wp:anchor distT="0" distB="0" distL="114300" distR="114300" simplePos="0" relativeHeight="251698185" behindDoc="0" locked="0" layoutInCell="1" allowOverlap="1" wp14:anchorId="5F408457" wp14:editId="4921E3E2">
            <wp:simplePos x="0" y="0"/>
            <wp:positionH relativeFrom="page">
              <wp:posOffset>4069715</wp:posOffset>
            </wp:positionH>
            <wp:positionV relativeFrom="page">
              <wp:posOffset>755015</wp:posOffset>
            </wp:positionV>
            <wp:extent cx="1867535" cy="1245235"/>
            <wp:effectExtent l="0" t="0" r="12065" b="0"/>
            <wp:wrapThrough wrapText="bothSides">
              <wp:wrapPolygon edited="0">
                <wp:start x="0" y="0"/>
                <wp:lineTo x="0" y="21148"/>
                <wp:lineTo x="21446" y="21148"/>
                <wp:lineTo x="21446" y="0"/>
                <wp:lineTo x="0" y="0"/>
              </wp:wrapPolygon>
            </wp:wrapThrough>
            <wp:docPr id="28" name="Picture 28" descr="DPS Mac HD:private:var:folders:3q:9q5292vj0bn2w1xr3j1jk9fmfx6wm9:T:TemporaryItems:pop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PS Mac HD:private:var:folders:3q:9q5292vj0bn2w1xr3j1jk9fmfx6wm9:T:TemporaryItems:popcor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096">
        <w:rPr>
          <w:noProof/>
        </w:rPr>
        <mc:AlternateContent>
          <mc:Choice Requires="wps">
            <w:drawing>
              <wp:anchor distT="0" distB="0" distL="114300" distR="114300" simplePos="0" relativeHeight="251699209" behindDoc="0" locked="0" layoutInCell="1" allowOverlap="1" wp14:anchorId="34303B01" wp14:editId="39547067">
                <wp:simplePos x="0" y="0"/>
                <wp:positionH relativeFrom="page">
                  <wp:posOffset>7251700</wp:posOffset>
                </wp:positionH>
                <wp:positionV relativeFrom="page">
                  <wp:posOffset>5040630</wp:posOffset>
                </wp:positionV>
                <wp:extent cx="1651000" cy="880745"/>
                <wp:effectExtent l="0" t="0" r="0" b="8255"/>
                <wp:wrapThrough wrapText="bothSides">
                  <wp:wrapPolygon edited="0">
                    <wp:start x="332" y="0"/>
                    <wp:lineTo x="332" y="21180"/>
                    <wp:lineTo x="20935" y="21180"/>
                    <wp:lineTo x="20935" y="0"/>
                    <wp:lineTo x="332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A07FF" w14:textId="77777777" w:rsidR="008931ED" w:rsidRDefault="008931ED">
                            <w:r>
                              <w:t>A taste of the Tribes</w:t>
                            </w:r>
                          </w:p>
                          <w:p w14:paraId="79E1B77F" w14:textId="77777777" w:rsidR="008931ED" w:rsidRDefault="008931ED">
                            <w:r>
                              <w:t xml:space="preserve">               In</w:t>
                            </w:r>
                          </w:p>
                          <w:p w14:paraId="634978B3" w14:textId="77777777" w:rsidR="008931ED" w:rsidRPr="00140096" w:rsidRDefault="008931ED">
                            <w:r>
                              <w:t xml:space="preserve">         Recipes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0" type="#_x0000_t202" style="position:absolute;margin-left:571pt;margin-top:396.9pt;width:130pt;height:69.35pt;z-index:251699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" mv:complextextbox="1" filled="f" stroked="f">
                <v:textbox>
                  <w:txbxContent>
                    <w:p w14:paraId="760A07FF" w14:textId="77777777" w:rsidR="008931ED" w:rsidRDefault="008931ED">
                      <w:r>
                        <w:t>A taste of the Tribes</w:t>
                      </w:r>
                    </w:p>
                    <w:p w14:paraId="79E1B77F" w14:textId="77777777" w:rsidR="008931ED" w:rsidRDefault="008931ED">
                      <w:r>
                        <w:t xml:space="preserve">               In</w:t>
                      </w:r>
                    </w:p>
                    <w:p w14:paraId="634978B3" w14:textId="77777777" w:rsidR="008931ED" w:rsidRPr="00140096" w:rsidRDefault="008931ED">
                      <w:r>
                        <w:t xml:space="preserve">         Recipes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40096">
        <w:rPr>
          <w:noProof/>
        </w:rPr>
        <w:drawing>
          <wp:anchor distT="0" distB="0" distL="114300" distR="114300" simplePos="0" relativeHeight="251697161" behindDoc="0" locked="0" layoutInCell="1" allowOverlap="1" wp14:anchorId="7768ED7D" wp14:editId="0F6BDEF5">
            <wp:simplePos x="0" y="0"/>
            <wp:positionH relativeFrom="page">
              <wp:posOffset>6458585</wp:posOffset>
            </wp:positionH>
            <wp:positionV relativeFrom="page">
              <wp:posOffset>724535</wp:posOffset>
            </wp:positionV>
            <wp:extent cx="2955925" cy="1777365"/>
            <wp:effectExtent l="0" t="0" r="0" b="635"/>
            <wp:wrapThrough wrapText="bothSides">
              <wp:wrapPolygon edited="0">
                <wp:start x="0" y="0"/>
                <wp:lineTo x="0" y="21299"/>
                <wp:lineTo x="21345" y="21299"/>
                <wp:lineTo x="21345" y="0"/>
                <wp:lineTo x="0" y="0"/>
              </wp:wrapPolygon>
            </wp:wrapThrough>
            <wp:docPr id="27" name="Picture 27" descr="DPS Mac HD:private:var:folders:3q:9q5292vj0bn2w1xr3j1jk9fmfx6wm9:T:TemporaryItems:Chinook_Indian_Tri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PS Mac HD:private:var:folders:3q:9q5292vj0bn2w1xr3j1jk9fmfx6wm9:T:TemporaryItems:Chinook_Indian_Trib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09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550AF0" wp14:editId="319159ED">
                <wp:simplePos x="0" y="0"/>
                <wp:positionH relativeFrom="page">
                  <wp:posOffset>6865620</wp:posOffset>
                </wp:positionH>
                <wp:positionV relativeFrom="page">
                  <wp:posOffset>2807970</wp:posOffset>
                </wp:positionV>
                <wp:extent cx="2286000" cy="457200"/>
                <wp:effectExtent l="0" t="0" r="0" b="0"/>
                <wp:wrapTight wrapText="bothSides">
                  <wp:wrapPolygon edited="0">
                    <wp:start x="240" y="0"/>
                    <wp:lineTo x="240" y="20400"/>
                    <wp:lineTo x="21120" y="20400"/>
                    <wp:lineTo x="21120" y="0"/>
                    <wp:lineTo x="240" y="0"/>
                  </wp:wrapPolygon>
                </wp:wrapTight>
                <wp:docPr id="1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12186C" w14:textId="77777777" w:rsidR="008931ED" w:rsidRPr="00CC0870" w:rsidRDefault="008931ED" w:rsidP="00D87C9A">
                            <w:pPr>
                              <w:pStyle w:val="Subtitle"/>
                            </w:pPr>
                            <w: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1" type="#_x0000_t202" style="position:absolute;margin-left:540.6pt;margin-top:221.1pt;width:180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" filled="f" stroked="f">
                <v:textbox inset=",0,,0">
                  <w:txbxContent>
                    <w:p w14:paraId="4B12186C" w14:textId="77777777" w:rsidR="008931ED" w:rsidRPr="00CC0870" w:rsidRDefault="008931ED" w:rsidP="00D87C9A">
                      <w:pPr>
                        <w:pStyle w:val="Subtitle"/>
                      </w:pPr>
                      <w:r>
                        <w:t>Introduction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0096">
        <w:rPr>
          <w:noProof/>
        </w:rPr>
        <mc:AlternateContent>
          <mc:Choice Requires="wps">
            <w:drawing>
              <wp:anchor distT="0" distB="0" distL="114300" distR="114300" simplePos="0" relativeHeight="251696137" behindDoc="0" locked="0" layoutInCell="1" allowOverlap="1" wp14:anchorId="3033B08A" wp14:editId="4A0876FF">
                <wp:simplePos x="0" y="0"/>
                <wp:positionH relativeFrom="page">
                  <wp:posOffset>7677150</wp:posOffset>
                </wp:positionH>
                <wp:positionV relativeFrom="page">
                  <wp:posOffset>3228975</wp:posOffset>
                </wp:positionV>
                <wp:extent cx="1466850" cy="762000"/>
                <wp:effectExtent l="0" t="0" r="0" b="0"/>
                <wp:wrapThrough wrapText="bothSides">
                  <wp:wrapPolygon edited="0">
                    <wp:start x="374" y="0"/>
                    <wp:lineTo x="374" y="20880"/>
                    <wp:lineTo x="20945" y="20880"/>
                    <wp:lineTo x="20945" y="0"/>
                    <wp:lineTo x="374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516FB" w14:textId="77777777" w:rsidR="008931ED" w:rsidRPr="00140096" w:rsidRDefault="008931E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604.5pt;margin-top:254.25pt;width:115.5pt;height:60pt;z-index:251696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" mv:complextextbox="1" filled="f" stroked="f">
                <v:textbox>
                  <w:txbxContent>
                    <w:p w14:paraId="06A516FB" w14:textId="77777777" w:rsidR="008931ED" w:rsidRPr="00140096" w:rsidRDefault="008931ED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to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40096">
        <w:rPr>
          <w:noProof/>
        </w:rPr>
        <mc:AlternateContent>
          <mc:Choice Requires="wps">
            <w:drawing>
              <wp:anchor distT="0" distB="0" distL="114300" distR="114300" simplePos="0" relativeHeight="251695113" behindDoc="0" locked="0" layoutInCell="1" allowOverlap="1" wp14:anchorId="41C9FECF" wp14:editId="7D4133CC">
                <wp:simplePos x="0" y="0"/>
                <wp:positionH relativeFrom="page">
                  <wp:posOffset>6485890</wp:posOffset>
                </wp:positionH>
                <wp:positionV relativeFrom="page">
                  <wp:posOffset>3427730</wp:posOffset>
                </wp:positionV>
                <wp:extent cx="2928620" cy="2465705"/>
                <wp:effectExtent l="0" t="0" r="0" b="23495"/>
                <wp:wrapTight wrapText="bothSides">
                  <wp:wrapPolygon edited="0">
                    <wp:start x="187" y="0"/>
                    <wp:lineTo x="187" y="21583"/>
                    <wp:lineTo x="21169" y="21583"/>
                    <wp:lineTo x="21169" y="0"/>
                    <wp:lineTo x="187" y="0"/>
                  </wp:wrapPolygon>
                </wp:wrapTight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2465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C89D2C" w14:textId="77777777" w:rsidR="008931ED" w:rsidRPr="00140096" w:rsidRDefault="008931ED" w:rsidP="00D87C9A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Native American Food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510.7pt;margin-top:269.9pt;width:230.6pt;height:194.15pt;z-index:251695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" filled="f" stroked="f">
                <v:textbox inset=",0,,0">
                  <w:txbxContent>
                    <w:p w14:paraId="5FC89D2C" w14:textId="77777777" w:rsidR="008931ED" w:rsidRPr="00140096" w:rsidRDefault="008931ED" w:rsidP="00D87C9A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Native American Food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4E69">
        <w:br w:type="page"/>
      </w:r>
      <w:r w:rsidR="00A20751">
        <w:rPr>
          <w:noProof/>
        </w:rPr>
        <w:lastRenderedPageBreak/>
        <w:drawing>
          <wp:anchor distT="0" distB="0" distL="114300" distR="114300" simplePos="0" relativeHeight="251708425" behindDoc="0" locked="0" layoutInCell="1" allowOverlap="1" wp14:anchorId="15E8F9B7" wp14:editId="6A0C37B8">
            <wp:simplePos x="0" y="0"/>
            <wp:positionH relativeFrom="page">
              <wp:posOffset>7221220</wp:posOffset>
            </wp:positionH>
            <wp:positionV relativeFrom="page">
              <wp:posOffset>457200</wp:posOffset>
            </wp:positionV>
            <wp:extent cx="1696720" cy="1696720"/>
            <wp:effectExtent l="0" t="0" r="5080" b="5080"/>
            <wp:wrapThrough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hrough>
            <wp:docPr id="8" name="Picture 8" descr="DPS Mac HD:private:var:folders:3q:9q5292vj0bn2w1xr3j1jk9fmfx6wm9:T:TemporaryItems:exps760_TH2379806B09_07_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PS Mac HD:private:var:folders:3q:9q5292vj0bn2w1xr3j1jk9fmfx6wm9:T:TemporaryItems:exps760_TH2379806B09_07_6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51">
        <w:rPr>
          <w:noProof/>
        </w:rPr>
        <mc:AlternateContent>
          <mc:Choice Requires="wps">
            <w:drawing>
              <wp:anchor distT="0" distB="0" distL="114300" distR="114300" simplePos="0" relativeHeight="251707401" behindDoc="0" locked="0" layoutInCell="1" allowOverlap="1" wp14:anchorId="4D40EEDF" wp14:editId="431C1D8D">
                <wp:simplePos x="0" y="0"/>
                <wp:positionH relativeFrom="page">
                  <wp:posOffset>6680200</wp:posOffset>
                </wp:positionH>
                <wp:positionV relativeFrom="page">
                  <wp:posOffset>1988820</wp:posOffset>
                </wp:positionV>
                <wp:extent cx="2755900" cy="5834380"/>
                <wp:effectExtent l="0" t="0" r="0" b="7620"/>
                <wp:wrapThrough wrapText="bothSides">
                  <wp:wrapPolygon edited="0">
                    <wp:start x="199" y="0"/>
                    <wp:lineTo x="199" y="21534"/>
                    <wp:lineTo x="21102" y="21534"/>
                    <wp:lineTo x="21102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583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B6859" w14:textId="2438AD43" w:rsidR="00A20751" w:rsidRPr="00A20751" w:rsidRDefault="00A207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0751">
                              <w:rPr>
                                <w:sz w:val="28"/>
                                <w:szCs w:val="28"/>
                              </w:rPr>
                              <w:t>Ingredients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EEA506F" w14:textId="6C1A5FCD" w:rsidR="00A20751" w:rsidRDefault="00A20751">
                            <w:r>
                              <w:t xml:space="preserve">½ cup butter, 2 carrots (fine chopped, 2 </w:t>
                            </w:r>
                            <w:proofErr w:type="spellStart"/>
                            <w:r>
                              <w:t>celerey</w:t>
                            </w:r>
                            <w:proofErr w:type="spellEnd"/>
                            <w:r>
                              <w:t xml:space="preserve"> ribs </w:t>
                            </w:r>
                            <w:proofErr w:type="gramStart"/>
                            <w:r>
                              <w:t>( fine</w:t>
                            </w:r>
                            <w:proofErr w:type="gramEnd"/>
                            <w:r>
                              <w:t xml:space="preserve"> chopped, 1 medium onion (chopped), ½ cup all purpose flour, 4 cups chicken/turkey broth, 2 cups cooked wild rice,2 cups cubed cooked turkey</w:t>
                            </w:r>
                          </w:p>
                          <w:p w14:paraId="1F99D8AE" w14:textId="3F07F69B" w:rsidR="00A20751" w:rsidRDefault="00A20751">
                            <w:r>
                              <w:t xml:space="preserve">2 cups half and half cream, 1tsp, dried parsley flakes, ½ </w:t>
                            </w:r>
                            <w:proofErr w:type="spellStart"/>
                            <w:r>
                              <w:t>tsp</w:t>
                            </w:r>
                            <w:proofErr w:type="spellEnd"/>
                            <w:r>
                              <w:t xml:space="preserve"> salt, ¼ teaspoon pepper</w:t>
                            </w:r>
                          </w:p>
                          <w:p w14:paraId="2F8C638A" w14:textId="77777777" w:rsidR="00A20751" w:rsidRDefault="00A20751"/>
                          <w:p w14:paraId="37D366B2" w14:textId="44179208" w:rsidR="00A20751" w:rsidRPr="00A20751" w:rsidRDefault="00A207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0751">
                              <w:rPr>
                                <w:sz w:val="28"/>
                                <w:szCs w:val="28"/>
                              </w:rPr>
                              <w:t>Prep:</w:t>
                            </w:r>
                          </w:p>
                          <w:p w14:paraId="574A0ECD" w14:textId="5744CEC6" w:rsidR="00A20751" w:rsidRDefault="00A20751">
                            <w:r>
                              <w:t xml:space="preserve">In </w:t>
                            </w:r>
                            <w:proofErr w:type="spellStart"/>
                            <w:r>
                              <w:t>dutch</w:t>
                            </w:r>
                            <w:proofErr w:type="spellEnd"/>
                            <w:r>
                              <w:t xml:space="preserve"> oven, heat butter over medium high </w:t>
                            </w:r>
                            <w:proofErr w:type="gramStart"/>
                            <w:r>
                              <w:t>heat .</w:t>
                            </w:r>
                            <w:proofErr w:type="gramEnd"/>
                            <w:r>
                              <w:t xml:space="preserve"> Add carrots, celery and onion and stir till tender. Stir flour until </w:t>
                            </w:r>
                            <w:proofErr w:type="spellStart"/>
                            <w:r>
                              <w:t>bleade</w:t>
                            </w:r>
                            <w:proofErr w:type="spellEnd"/>
                            <w:r>
                              <w:t xml:space="preserve">, cook until bubbly. </w:t>
                            </w:r>
                            <w:proofErr w:type="gramStart"/>
                            <w:r>
                              <w:t xml:space="preserve">Gradually </w:t>
                            </w:r>
                            <w:proofErr w:type="spellStart"/>
                            <w:r>
                              <w:t>whis</w:t>
                            </w:r>
                            <w:proofErr w:type="spellEnd"/>
                            <w:r>
                              <w:t xml:space="preserve"> in broth.</w:t>
                            </w:r>
                            <w:proofErr w:type="gramEnd"/>
                            <w:r>
                              <w:t xml:space="preserve"> Bring to boil, stir constantly, cook and stir for 1-2 minutes or until thickened. Stir in remaining ingredients: return to boil. Reduce heat: simmer for 20 minutes (stir occasionally</w:t>
                            </w:r>
                            <w:proofErr w:type="gramStart"/>
                            <w:r>
                              <w:t>) .</w:t>
                            </w:r>
                            <w:proofErr w:type="gramEnd"/>
                            <w:r>
                              <w:t xml:space="preserve"> 12 serving yield </w:t>
                            </w:r>
                            <w:proofErr w:type="gramStart"/>
                            <w:r>
                              <w:t>( 3</w:t>
                            </w:r>
                            <w:proofErr w:type="gramEnd"/>
                            <w:r>
                              <w:t xml:space="preserve"> quarts)</w:t>
                            </w:r>
                          </w:p>
                          <w:p w14:paraId="45798771" w14:textId="77777777" w:rsidR="00A20751" w:rsidRDefault="00A20751"/>
                          <w:p w14:paraId="624DE57F" w14:textId="401E7332" w:rsidR="00A20751" w:rsidRDefault="00A20751">
                            <w:r w:rsidRPr="00A20751">
                              <w:t>http://www.tasteofhome.com/recipes/turkey-wild-rice-soup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526pt;margin-top:156.6pt;width:217pt;height:459.4pt;z-index:251707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" mv:complextextbox="1" filled="f" stroked="f">
                <v:textbox>
                  <w:txbxContent>
                    <w:p w14:paraId="177B6859" w14:textId="2438AD43" w:rsidR="00A20751" w:rsidRPr="00A20751" w:rsidRDefault="00A20751">
                      <w:pPr>
                        <w:rPr>
                          <w:sz w:val="28"/>
                          <w:szCs w:val="28"/>
                        </w:rPr>
                      </w:pPr>
                      <w:r w:rsidRPr="00A20751">
                        <w:rPr>
                          <w:sz w:val="28"/>
                          <w:szCs w:val="28"/>
                        </w:rPr>
                        <w:t>Ingredients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6EEA506F" w14:textId="6C1A5FCD" w:rsidR="00A20751" w:rsidRDefault="00A20751">
                      <w:r>
                        <w:t xml:space="preserve">½ cup butter, 2 carrots (fine chopped, 2 </w:t>
                      </w:r>
                      <w:proofErr w:type="spellStart"/>
                      <w:r>
                        <w:t>celerey</w:t>
                      </w:r>
                      <w:proofErr w:type="spellEnd"/>
                      <w:r>
                        <w:t xml:space="preserve"> ribs </w:t>
                      </w:r>
                      <w:proofErr w:type="gramStart"/>
                      <w:r>
                        <w:t>( fine</w:t>
                      </w:r>
                      <w:proofErr w:type="gramEnd"/>
                      <w:r>
                        <w:t xml:space="preserve"> chopped, 1 medium onion (chopped), ½ cup all purpose flour, 4 cups chicken/turkey broth, 2 cups cooked wild rice,2 cups cubed cooked turkey</w:t>
                      </w:r>
                    </w:p>
                    <w:p w14:paraId="1F99D8AE" w14:textId="3F07F69B" w:rsidR="00A20751" w:rsidRDefault="00A20751">
                      <w:r>
                        <w:t xml:space="preserve">2 cups half and half cream, 1tsp, dried parsley flakes, ½ </w:t>
                      </w:r>
                      <w:proofErr w:type="spellStart"/>
                      <w:r>
                        <w:t>tsp</w:t>
                      </w:r>
                      <w:proofErr w:type="spellEnd"/>
                      <w:r>
                        <w:t xml:space="preserve"> salt, ¼ teaspoon pepper</w:t>
                      </w:r>
                    </w:p>
                    <w:p w14:paraId="2F8C638A" w14:textId="77777777" w:rsidR="00A20751" w:rsidRDefault="00A20751"/>
                    <w:p w14:paraId="37D366B2" w14:textId="44179208" w:rsidR="00A20751" w:rsidRPr="00A20751" w:rsidRDefault="00A20751">
                      <w:pPr>
                        <w:rPr>
                          <w:sz w:val="28"/>
                          <w:szCs w:val="28"/>
                        </w:rPr>
                      </w:pPr>
                      <w:r w:rsidRPr="00A20751">
                        <w:rPr>
                          <w:sz w:val="28"/>
                          <w:szCs w:val="28"/>
                        </w:rPr>
                        <w:t>Prep:</w:t>
                      </w:r>
                    </w:p>
                    <w:p w14:paraId="574A0ECD" w14:textId="5744CEC6" w:rsidR="00A20751" w:rsidRDefault="00A20751">
                      <w:r>
                        <w:t xml:space="preserve">In </w:t>
                      </w:r>
                      <w:proofErr w:type="spellStart"/>
                      <w:r>
                        <w:t>dutch</w:t>
                      </w:r>
                      <w:proofErr w:type="spellEnd"/>
                      <w:r>
                        <w:t xml:space="preserve"> oven, heat butter over medium high </w:t>
                      </w:r>
                      <w:proofErr w:type="gramStart"/>
                      <w:r>
                        <w:t>heat .</w:t>
                      </w:r>
                      <w:proofErr w:type="gramEnd"/>
                      <w:r>
                        <w:t xml:space="preserve"> Add carrots, celery and onion and stir till tender. Stir flour until </w:t>
                      </w:r>
                      <w:proofErr w:type="spellStart"/>
                      <w:r>
                        <w:t>bleade</w:t>
                      </w:r>
                      <w:proofErr w:type="spellEnd"/>
                      <w:r>
                        <w:t xml:space="preserve">, cook until bubbly. </w:t>
                      </w:r>
                      <w:proofErr w:type="gramStart"/>
                      <w:r>
                        <w:t xml:space="preserve">Gradually </w:t>
                      </w:r>
                      <w:proofErr w:type="spellStart"/>
                      <w:r>
                        <w:t>whis</w:t>
                      </w:r>
                      <w:proofErr w:type="spellEnd"/>
                      <w:r>
                        <w:t xml:space="preserve"> in broth.</w:t>
                      </w:r>
                      <w:proofErr w:type="gramEnd"/>
                      <w:r>
                        <w:t xml:space="preserve"> Bring to boil, stir constantly, cook and stir for 1-2 minutes or until thickened. Stir in remaining ingredients: return to boil. Reduce heat: simmer for 20 minutes (stir occasionally</w:t>
                      </w:r>
                      <w:proofErr w:type="gramStart"/>
                      <w:r>
                        <w:t>) .</w:t>
                      </w:r>
                      <w:proofErr w:type="gramEnd"/>
                      <w:r>
                        <w:t xml:space="preserve"> 12 serving yield </w:t>
                      </w:r>
                      <w:proofErr w:type="gramStart"/>
                      <w:r>
                        <w:t>( 3</w:t>
                      </w:r>
                      <w:proofErr w:type="gramEnd"/>
                      <w:r>
                        <w:t xml:space="preserve"> quarts)</w:t>
                      </w:r>
                    </w:p>
                    <w:p w14:paraId="45798771" w14:textId="77777777" w:rsidR="00A20751" w:rsidRDefault="00A20751"/>
                    <w:p w14:paraId="624DE57F" w14:textId="401E7332" w:rsidR="00A20751" w:rsidRDefault="00A20751">
                      <w:r w:rsidRPr="00A20751">
                        <w:t>http://www.tasteofhome.com/recipes/turkey-wild-rice-soup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F070A">
        <w:rPr>
          <w:noProof/>
        </w:rPr>
        <mc:AlternateContent>
          <mc:Choice Requires="wps">
            <w:drawing>
              <wp:anchor distT="0" distB="0" distL="114300" distR="114300" simplePos="0" relativeHeight="251706377" behindDoc="0" locked="0" layoutInCell="1" allowOverlap="1" wp14:anchorId="21E22290" wp14:editId="02FCCF1B">
                <wp:simplePos x="0" y="0"/>
                <wp:positionH relativeFrom="page">
                  <wp:posOffset>3848100</wp:posOffset>
                </wp:positionH>
                <wp:positionV relativeFrom="page">
                  <wp:posOffset>609600</wp:posOffset>
                </wp:positionV>
                <wp:extent cx="2362200" cy="6696075"/>
                <wp:effectExtent l="0" t="0" r="0" b="9525"/>
                <wp:wrapThrough wrapText="bothSides">
                  <wp:wrapPolygon edited="0">
                    <wp:start x="232" y="0"/>
                    <wp:lineTo x="232" y="21549"/>
                    <wp:lineTo x="21135" y="21549"/>
                    <wp:lineTo x="21135" y="0"/>
                    <wp:lineTo x="23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6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7CB56" w14:textId="6ED5FA0A" w:rsidR="008931ED" w:rsidRPr="008931ED" w:rsidRDefault="008931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931ED">
                              <w:rPr>
                                <w:sz w:val="28"/>
                                <w:szCs w:val="28"/>
                              </w:rPr>
                              <w:t>Poyha</w:t>
                            </w:r>
                            <w:proofErr w:type="spellEnd"/>
                            <w:r w:rsidRPr="008931ED">
                              <w:rPr>
                                <w:sz w:val="28"/>
                                <w:szCs w:val="28"/>
                              </w:rPr>
                              <w:t xml:space="preserve"> continued: </w:t>
                            </w:r>
                          </w:p>
                          <w:p w14:paraId="2FAF3020" w14:textId="3F7798E2" w:rsidR="008931ED" w:rsidRDefault="008931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931ED">
                              <w:rPr>
                                <w:sz w:val="28"/>
                                <w:szCs w:val="28"/>
                              </w:rPr>
                              <w:t>Set aside. You may add optional garlic salt/ paprika to the bowl as well. In cast iron skillet/</w:t>
                            </w:r>
                            <w:proofErr w:type="spellStart"/>
                            <w:r w:rsidRPr="008931ED">
                              <w:rPr>
                                <w:sz w:val="28"/>
                                <w:szCs w:val="28"/>
                              </w:rPr>
                              <w:t>dutch</w:t>
                            </w:r>
                            <w:proofErr w:type="spellEnd"/>
                            <w:r w:rsidRPr="008931ED">
                              <w:rPr>
                                <w:sz w:val="28"/>
                                <w:szCs w:val="28"/>
                              </w:rPr>
                              <w:t xml:space="preserve"> oven brown ground meat in oil or in raw bacon pieces </w:t>
                            </w:r>
                            <w:proofErr w:type="gramStart"/>
                            <w:r w:rsidRPr="008931ED">
                              <w:rPr>
                                <w:sz w:val="28"/>
                                <w:szCs w:val="28"/>
                              </w:rPr>
                              <w:t>( do</w:t>
                            </w:r>
                            <w:proofErr w:type="gramEnd"/>
                            <w:r w:rsidRPr="008931ED">
                              <w:rPr>
                                <w:sz w:val="28"/>
                                <w:szCs w:val="28"/>
                              </w:rPr>
                              <w:t xml:space="preserve"> not overcook). Add drained meat to corn mixture. Wipe out skillet or </w:t>
                            </w:r>
                            <w:proofErr w:type="spellStart"/>
                            <w:proofErr w:type="gramStart"/>
                            <w:r w:rsidRPr="008931ED">
                              <w:rPr>
                                <w:sz w:val="28"/>
                                <w:szCs w:val="28"/>
                              </w:rPr>
                              <w:t>dutch</w:t>
                            </w:r>
                            <w:proofErr w:type="spellEnd"/>
                            <w:proofErr w:type="gramEnd"/>
                            <w:r w:rsidRPr="008931ED">
                              <w:rPr>
                                <w:sz w:val="28"/>
                                <w:szCs w:val="28"/>
                              </w:rPr>
                              <w:t xml:space="preserve"> oven with paper towel. </w:t>
                            </w:r>
                            <w:proofErr w:type="gramStart"/>
                            <w:r w:rsidRPr="008931ED">
                              <w:rPr>
                                <w:sz w:val="28"/>
                                <w:szCs w:val="28"/>
                              </w:rPr>
                              <w:t>Season with grease or oil.</w:t>
                            </w:r>
                            <w:proofErr w:type="gramEnd"/>
                            <w:r w:rsidRPr="008931ED">
                              <w:rPr>
                                <w:sz w:val="28"/>
                                <w:szCs w:val="28"/>
                              </w:rPr>
                              <w:t xml:space="preserve"> Add cornmeal to meat and corn mix. Mix well. Add more cornmeal (a little at a time if the mixture is overly runny). Pack into skillet/Dutch oven, cover. Grill on medium heat for 45 </w:t>
                            </w:r>
                            <w:proofErr w:type="spellStart"/>
                            <w:r w:rsidRPr="008931ED">
                              <w:rPr>
                                <w:sz w:val="28"/>
                                <w:szCs w:val="28"/>
                              </w:rPr>
                              <w:t>mins</w:t>
                            </w:r>
                            <w:proofErr w:type="spellEnd"/>
                            <w:r w:rsidRPr="008931ED">
                              <w:rPr>
                                <w:sz w:val="28"/>
                                <w:szCs w:val="28"/>
                              </w:rPr>
                              <w:t xml:space="preserve"> – 1 hr. Cool at least 15 </w:t>
                            </w:r>
                            <w:proofErr w:type="spellStart"/>
                            <w:r w:rsidRPr="008931ED">
                              <w:rPr>
                                <w:sz w:val="28"/>
                                <w:szCs w:val="28"/>
                              </w:rPr>
                              <w:t>mins</w:t>
                            </w:r>
                            <w:proofErr w:type="spellEnd"/>
                            <w:r w:rsidRPr="008931ED">
                              <w:rPr>
                                <w:sz w:val="28"/>
                                <w:szCs w:val="28"/>
                              </w:rPr>
                              <w:t>. Cut slices in the Dutch oven and lift slices out to serve dish</w:t>
                            </w:r>
                          </w:p>
                          <w:p w14:paraId="72BC7EDB" w14:textId="77777777" w:rsidR="008931ED" w:rsidRDefault="008931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CE39CA4" w14:textId="77777777" w:rsidR="008931ED" w:rsidRPr="008931ED" w:rsidRDefault="008931ED" w:rsidP="008931ED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r w:rsidRPr="008931ED"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8931ED"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  <w:instrText xml:space="preserve"> HYPERLINK "http://www.google.com/url?q=http%3A%2F%2Fwww.food.com%2Frecipe%2Fpoyha-old-native-american-recipe-meat-cormeal-174079&amp;sa=D&amp;sntz=1&amp;usg=AFQjCNEo2n-8r60WqU6rf_ciMXxeRuyB2Q" \t "_blank" </w:instrText>
                            </w:r>
                            <w:r w:rsidRPr="008931ED"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8931ED">
                              <w:rPr>
                                <w:rFonts w:ascii="Arial" w:eastAsia="Times New Roman" w:hAnsi="Arial" w:cs="Arial"/>
                                <w:color w:val="0000FF"/>
                                <w:sz w:val="19"/>
                                <w:szCs w:val="19"/>
                                <w:u w:val="single"/>
                              </w:rPr>
                              <w:t>http://www.food.com/recipe/poyha-old-native-american-recipe-meat-cormeal-174079</w:t>
                            </w:r>
                            <w:r w:rsidRPr="008931ED"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445B9F41" w14:textId="77777777" w:rsidR="008931ED" w:rsidRPr="008931ED" w:rsidRDefault="008931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5" type="#_x0000_t202" style="position:absolute;margin-left:303pt;margin-top:48pt;width:186pt;height:527.25pt;z-index:251706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" mv:complextextbox="1" filled="f" stroked="f">
                <v:textbox>
                  <w:txbxContent>
                    <w:p w14:paraId="04E7CB56" w14:textId="6ED5FA0A" w:rsidR="008931ED" w:rsidRPr="008931ED" w:rsidRDefault="008931ED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8931ED">
                        <w:rPr>
                          <w:sz w:val="28"/>
                          <w:szCs w:val="28"/>
                        </w:rPr>
                        <w:t>Poyha</w:t>
                      </w:r>
                      <w:proofErr w:type="spellEnd"/>
                      <w:r w:rsidRPr="008931ED">
                        <w:rPr>
                          <w:sz w:val="28"/>
                          <w:szCs w:val="28"/>
                        </w:rPr>
                        <w:t xml:space="preserve"> continued: </w:t>
                      </w:r>
                    </w:p>
                    <w:p w14:paraId="2FAF3020" w14:textId="3F7798E2" w:rsidR="008931ED" w:rsidRDefault="008931ED">
                      <w:pPr>
                        <w:rPr>
                          <w:sz w:val="28"/>
                          <w:szCs w:val="28"/>
                        </w:rPr>
                      </w:pPr>
                      <w:r w:rsidRPr="008931ED">
                        <w:rPr>
                          <w:sz w:val="28"/>
                          <w:szCs w:val="28"/>
                        </w:rPr>
                        <w:t>Set aside. You may add optional garlic salt/ paprika to the bowl as well. In cast iron skillet/</w:t>
                      </w:r>
                      <w:proofErr w:type="spellStart"/>
                      <w:r w:rsidRPr="008931ED">
                        <w:rPr>
                          <w:sz w:val="28"/>
                          <w:szCs w:val="28"/>
                        </w:rPr>
                        <w:t>dutch</w:t>
                      </w:r>
                      <w:proofErr w:type="spellEnd"/>
                      <w:r w:rsidRPr="008931ED">
                        <w:rPr>
                          <w:sz w:val="28"/>
                          <w:szCs w:val="28"/>
                        </w:rPr>
                        <w:t xml:space="preserve"> oven brown ground meat in oil or in raw bacon pieces </w:t>
                      </w:r>
                      <w:proofErr w:type="gramStart"/>
                      <w:r w:rsidRPr="008931ED">
                        <w:rPr>
                          <w:sz w:val="28"/>
                          <w:szCs w:val="28"/>
                        </w:rPr>
                        <w:t>( do</w:t>
                      </w:r>
                      <w:proofErr w:type="gramEnd"/>
                      <w:r w:rsidRPr="008931ED">
                        <w:rPr>
                          <w:sz w:val="28"/>
                          <w:szCs w:val="28"/>
                        </w:rPr>
                        <w:t xml:space="preserve"> not overcook). Add drained meat to corn mixture. Wipe out skillet or </w:t>
                      </w:r>
                      <w:proofErr w:type="spellStart"/>
                      <w:proofErr w:type="gramStart"/>
                      <w:r w:rsidRPr="008931ED">
                        <w:rPr>
                          <w:sz w:val="28"/>
                          <w:szCs w:val="28"/>
                        </w:rPr>
                        <w:t>dutch</w:t>
                      </w:r>
                      <w:proofErr w:type="spellEnd"/>
                      <w:proofErr w:type="gramEnd"/>
                      <w:r w:rsidRPr="008931ED">
                        <w:rPr>
                          <w:sz w:val="28"/>
                          <w:szCs w:val="28"/>
                        </w:rPr>
                        <w:t xml:space="preserve"> oven with paper towel. </w:t>
                      </w:r>
                      <w:proofErr w:type="gramStart"/>
                      <w:r w:rsidRPr="008931ED">
                        <w:rPr>
                          <w:sz w:val="28"/>
                          <w:szCs w:val="28"/>
                        </w:rPr>
                        <w:t>Season with grease or oil.</w:t>
                      </w:r>
                      <w:proofErr w:type="gramEnd"/>
                      <w:r w:rsidRPr="008931ED">
                        <w:rPr>
                          <w:sz w:val="28"/>
                          <w:szCs w:val="28"/>
                        </w:rPr>
                        <w:t xml:space="preserve"> Add cornmeal to meat and corn mix. Mix well. Add more cornmeal (a little at a time if the mixture is overly runny). Pack into skillet/Dutch oven, cover. Grill on medium heat for 45 </w:t>
                      </w:r>
                      <w:proofErr w:type="spellStart"/>
                      <w:r w:rsidRPr="008931ED">
                        <w:rPr>
                          <w:sz w:val="28"/>
                          <w:szCs w:val="28"/>
                        </w:rPr>
                        <w:t>mins</w:t>
                      </w:r>
                      <w:proofErr w:type="spellEnd"/>
                      <w:r w:rsidRPr="008931ED">
                        <w:rPr>
                          <w:sz w:val="28"/>
                          <w:szCs w:val="28"/>
                        </w:rPr>
                        <w:t xml:space="preserve"> – 1 hr. Cool at least 15 </w:t>
                      </w:r>
                      <w:proofErr w:type="spellStart"/>
                      <w:r w:rsidRPr="008931ED">
                        <w:rPr>
                          <w:sz w:val="28"/>
                          <w:szCs w:val="28"/>
                        </w:rPr>
                        <w:t>mins</w:t>
                      </w:r>
                      <w:proofErr w:type="spellEnd"/>
                      <w:r w:rsidRPr="008931ED">
                        <w:rPr>
                          <w:sz w:val="28"/>
                          <w:szCs w:val="28"/>
                        </w:rPr>
                        <w:t>. Cut slices in the Dutch oven and lift slices out to serve dish</w:t>
                      </w:r>
                    </w:p>
                    <w:p w14:paraId="72BC7EDB" w14:textId="77777777" w:rsidR="008931ED" w:rsidRDefault="008931E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CE39CA4" w14:textId="77777777" w:rsidR="008931ED" w:rsidRPr="008931ED" w:rsidRDefault="008931ED" w:rsidP="008931ED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r w:rsidRPr="008931ED"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  <w:fldChar w:fldCharType="begin"/>
                      </w:r>
                      <w:r w:rsidRPr="008931ED"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  <w:instrText xml:space="preserve"> HYPERLINK "http://www.google.com/url?q=http%3A%2F%2Fwww.food.com%2Frecipe%2Fpoyha-old-native-american-recipe-meat-cormeal-174079&amp;sa=D&amp;sntz=1&amp;usg=AFQjCNEo2n-8r60WqU6rf_ciMXxeRuyB2Q" \t "_blank" </w:instrText>
                      </w:r>
                      <w:r w:rsidRPr="008931ED"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  <w:fldChar w:fldCharType="separate"/>
                      </w:r>
                      <w:r w:rsidRPr="008931ED">
                        <w:rPr>
                          <w:rFonts w:ascii="Arial" w:eastAsia="Times New Roman" w:hAnsi="Arial" w:cs="Arial"/>
                          <w:color w:val="0000FF"/>
                          <w:sz w:val="19"/>
                          <w:szCs w:val="19"/>
                          <w:u w:val="single"/>
                        </w:rPr>
                        <w:t>http://www.food.com/recipe/poyha-old-native-american-recipe-meat-cormeal-174079</w:t>
                      </w:r>
                      <w:r w:rsidRPr="008931ED"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  <w:fldChar w:fldCharType="end"/>
                      </w:r>
                    </w:p>
                    <w:p w14:paraId="445B9F41" w14:textId="77777777" w:rsidR="008931ED" w:rsidRPr="008931ED" w:rsidRDefault="008931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4393A">
        <w:rPr>
          <w:noProof/>
        </w:rPr>
        <mc:AlternateContent>
          <mc:Choice Requires="wps">
            <w:drawing>
              <wp:anchor distT="0" distB="0" distL="114300" distR="114300" simplePos="0" relativeHeight="251705353" behindDoc="0" locked="0" layoutInCell="1" allowOverlap="1" wp14:anchorId="4782D2B1" wp14:editId="66C7A90F">
                <wp:simplePos x="0" y="0"/>
                <wp:positionH relativeFrom="page">
                  <wp:posOffset>872490</wp:posOffset>
                </wp:positionH>
                <wp:positionV relativeFrom="page">
                  <wp:posOffset>2856865</wp:posOffset>
                </wp:positionV>
                <wp:extent cx="2645410" cy="4479925"/>
                <wp:effectExtent l="0" t="0" r="0" b="0"/>
                <wp:wrapThrough wrapText="bothSides">
                  <wp:wrapPolygon edited="0">
                    <wp:start x="207" y="0"/>
                    <wp:lineTo x="207" y="21432"/>
                    <wp:lineTo x="21154" y="21432"/>
                    <wp:lineTo x="21154" y="0"/>
                    <wp:lineTo x="207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447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010C0" w14:textId="3667AB5B" w:rsidR="008931ED" w:rsidRDefault="008931ED">
                            <w:r>
                              <w:t>Ingredients:</w:t>
                            </w:r>
                          </w:p>
                          <w:p w14:paraId="4AF50FB0" w14:textId="6A30F1E3" w:rsidR="008931ED" w:rsidRDefault="008931E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2lbs ground beef/ venison/elk/ turkey/chicken, </w:t>
                            </w:r>
                            <w:r w:rsidRPr="00C4393A">
                              <w:rPr>
                                <w:color w:val="000000" w:themeColor="text1"/>
                              </w:rPr>
                              <w:t xml:space="preserve">3 </w:t>
                            </w:r>
                            <w:proofErr w:type="spellStart"/>
                            <w:r w:rsidRPr="00C4393A">
                              <w:rPr>
                                <w:color w:val="000000" w:themeColor="text1"/>
                              </w:rPr>
                              <w:t>tbsp</w:t>
                            </w:r>
                            <w:proofErr w:type="spellEnd"/>
                            <w:r w:rsidRPr="00C4393A">
                              <w:rPr>
                                <w:color w:val="000000" w:themeColor="text1"/>
                              </w:rPr>
                              <w:t xml:space="preserve"> oil, 3 slices bacon (chopped, if you are not using the bacon as pan dripping, add ½ </w:t>
                            </w:r>
                            <w:proofErr w:type="spellStart"/>
                            <w:r w:rsidRPr="00C4393A">
                              <w:rPr>
                                <w:color w:val="000000" w:themeColor="text1"/>
                              </w:rPr>
                              <w:t>tsp</w:t>
                            </w:r>
                            <w:proofErr w:type="spellEnd"/>
                            <w:r w:rsidRPr="00C4393A">
                              <w:rPr>
                                <w:color w:val="000000" w:themeColor="text1"/>
                              </w:rPr>
                              <w:t xml:space="preserve"> salt *optional, or three slices salt substitute *optional), 2 (14 ounce) cans whole kernel corn or 2 cups thawed frozen corn,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2 cups green seedless grapes (chopped fine),</w:t>
                            </w:r>
                            <w:r w:rsidRPr="00C4393A">
                              <w:rPr>
                                <w:color w:val="000000" w:themeColor="text1"/>
                              </w:rPr>
                              <w:t xml:space="preserve"> 1 large diced yellow onion, 3 eggs</w:t>
                            </w:r>
                            <w:proofErr w:type="gramStart"/>
                            <w:r w:rsidRPr="00C4393A">
                              <w:rPr>
                                <w:color w:val="000000" w:themeColor="text1"/>
                              </w:rPr>
                              <w:t>,1</w:t>
                            </w:r>
                            <w:proofErr w:type="gramEnd"/>
                            <w:r w:rsidRPr="00C4393A">
                              <w:rPr>
                                <w:color w:val="000000" w:themeColor="text1"/>
                              </w:rPr>
                              <w:t xml:space="preserve"> ¼ cups coarse </w:t>
                            </w:r>
                            <w:proofErr w:type="spellStart"/>
                            <w:r w:rsidRPr="00C4393A">
                              <w:rPr>
                                <w:color w:val="000000" w:themeColor="text1"/>
                              </w:rPr>
                              <w:t>yello</w:t>
                            </w:r>
                            <w:proofErr w:type="spellEnd"/>
                            <w:r w:rsidRPr="00C4393A">
                              <w:rPr>
                                <w:color w:val="000000" w:themeColor="text1"/>
                              </w:rPr>
                              <w:t xml:space="preserve"> corn meal, ½ </w:t>
                            </w:r>
                            <w:proofErr w:type="spellStart"/>
                            <w:r w:rsidRPr="00C4393A">
                              <w:rPr>
                                <w:color w:val="000000" w:themeColor="text1"/>
                              </w:rPr>
                              <w:t>tsp</w:t>
                            </w:r>
                            <w:proofErr w:type="spellEnd"/>
                            <w:r w:rsidRPr="00C4393A">
                              <w:rPr>
                                <w:color w:val="000000" w:themeColor="text1"/>
                              </w:rPr>
                              <w:t xml:space="preserve"> pepper, cooking spry, paprika *optional, ½ </w:t>
                            </w:r>
                            <w:proofErr w:type="spellStart"/>
                            <w:r w:rsidRPr="00C4393A">
                              <w:rPr>
                                <w:color w:val="000000" w:themeColor="text1"/>
                              </w:rPr>
                              <w:t>tsp</w:t>
                            </w:r>
                            <w:proofErr w:type="spellEnd"/>
                            <w:r w:rsidRPr="00C4393A">
                              <w:rPr>
                                <w:color w:val="000000" w:themeColor="text1"/>
                              </w:rPr>
                              <w:t xml:space="preserve"> garlic salt *optional.</w:t>
                            </w:r>
                          </w:p>
                          <w:p w14:paraId="26E98870" w14:textId="77777777" w:rsidR="008931ED" w:rsidRDefault="008931E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823EB5B" w14:textId="4508E484" w:rsidR="008931ED" w:rsidRDefault="008931ED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39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Prep:</w:t>
                            </w:r>
                          </w:p>
                          <w:p w14:paraId="0133695C" w14:textId="259A2BCC" w:rsidR="008931ED" w:rsidRPr="00C4393A" w:rsidRDefault="008931E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In blender, chop corn till small pieces. Set aside. In large bow, add chopped corn, chopped grapes, onion,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eggs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>, pepper. Beat until eggs are mixed.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8.7pt;margin-top:224.95pt;width:208.3pt;height:352.75pt;z-index:251705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keWtUCAAAf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" mv:complextextbox="1" filled="f" stroked="f">
                <v:textbox>
                  <w:txbxContent>
                    <w:p w14:paraId="212010C0" w14:textId="3667AB5B" w:rsidR="008931ED" w:rsidRDefault="008931ED">
                      <w:r>
                        <w:t>Ingredients:</w:t>
                      </w:r>
                    </w:p>
                    <w:p w14:paraId="4AF50FB0" w14:textId="6A30F1E3" w:rsidR="008931ED" w:rsidRDefault="008931E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2lbs ground beef/ venison/elk/ turkey/chicken, </w:t>
                      </w:r>
                      <w:r w:rsidRPr="00C4393A">
                        <w:rPr>
                          <w:color w:val="000000" w:themeColor="text1"/>
                        </w:rPr>
                        <w:t xml:space="preserve">3 </w:t>
                      </w:r>
                      <w:proofErr w:type="spellStart"/>
                      <w:r w:rsidRPr="00C4393A">
                        <w:rPr>
                          <w:color w:val="000000" w:themeColor="text1"/>
                        </w:rPr>
                        <w:t>tbsp</w:t>
                      </w:r>
                      <w:proofErr w:type="spellEnd"/>
                      <w:r w:rsidRPr="00C4393A">
                        <w:rPr>
                          <w:color w:val="000000" w:themeColor="text1"/>
                        </w:rPr>
                        <w:t xml:space="preserve"> oil, 3 slices bacon (chopped, if you are not using the bacon as pan dripping, add ½ </w:t>
                      </w:r>
                      <w:proofErr w:type="spellStart"/>
                      <w:r w:rsidRPr="00C4393A">
                        <w:rPr>
                          <w:color w:val="000000" w:themeColor="text1"/>
                        </w:rPr>
                        <w:t>tsp</w:t>
                      </w:r>
                      <w:proofErr w:type="spellEnd"/>
                      <w:r w:rsidRPr="00C4393A">
                        <w:rPr>
                          <w:color w:val="000000" w:themeColor="text1"/>
                        </w:rPr>
                        <w:t xml:space="preserve"> salt *optional, or three slices salt substitute *optional), 2 (14 ounce) cans whole kernel corn or 2 cups thawed frozen corn,</w:t>
                      </w:r>
                      <w:r>
                        <w:rPr>
                          <w:color w:val="000000" w:themeColor="text1"/>
                        </w:rPr>
                        <w:t xml:space="preserve"> 2 cups green seedless grapes (chopped fine),</w:t>
                      </w:r>
                      <w:r w:rsidRPr="00C4393A">
                        <w:rPr>
                          <w:color w:val="000000" w:themeColor="text1"/>
                        </w:rPr>
                        <w:t xml:space="preserve"> 1 large diced yellow onion, 3 eggs</w:t>
                      </w:r>
                      <w:proofErr w:type="gramStart"/>
                      <w:r w:rsidRPr="00C4393A">
                        <w:rPr>
                          <w:color w:val="000000" w:themeColor="text1"/>
                        </w:rPr>
                        <w:t>,1</w:t>
                      </w:r>
                      <w:proofErr w:type="gramEnd"/>
                      <w:r w:rsidRPr="00C4393A">
                        <w:rPr>
                          <w:color w:val="000000" w:themeColor="text1"/>
                        </w:rPr>
                        <w:t xml:space="preserve"> ¼ cups coarse </w:t>
                      </w:r>
                      <w:proofErr w:type="spellStart"/>
                      <w:r w:rsidRPr="00C4393A">
                        <w:rPr>
                          <w:color w:val="000000" w:themeColor="text1"/>
                        </w:rPr>
                        <w:t>yello</w:t>
                      </w:r>
                      <w:proofErr w:type="spellEnd"/>
                      <w:r w:rsidRPr="00C4393A">
                        <w:rPr>
                          <w:color w:val="000000" w:themeColor="text1"/>
                        </w:rPr>
                        <w:t xml:space="preserve"> corn meal, ½ </w:t>
                      </w:r>
                      <w:proofErr w:type="spellStart"/>
                      <w:r w:rsidRPr="00C4393A">
                        <w:rPr>
                          <w:color w:val="000000" w:themeColor="text1"/>
                        </w:rPr>
                        <w:t>tsp</w:t>
                      </w:r>
                      <w:proofErr w:type="spellEnd"/>
                      <w:r w:rsidRPr="00C4393A">
                        <w:rPr>
                          <w:color w:val="000000" w:themeColor="text1"/>
                        </w:rPr>
                        <w:t xml:space="preserve"> pepper, cooking spry, paprika *optional, ½ </w:t>
                      </w:r>
                      <w:proofErr w:type="spellStart"/>
                      <w:r w:rsidRPr="00C4393A">
                        <w:rPr>
                          <w:color w:val="000000" w:themeColor="text1"/>
                        </w:rPr>
                        <w:t>tsp</w:t>
                      </w:r>
                      <w:proofErr w:type="spellEnd"/>
                      <w:r w:rsidRPr="00C4393A">
                        <w:rPr>
                          <w:color w:val="000000" w:themeColor="text1"/>
                        </w:rPr>
                        <w:t xml:space="preserve"> garlic salt *optional.</w:t>
                      </w:r>
                    </w:p>
                    <w:p w14:paraId="26E98870" w14:textId="77777777" w:rsidR="008931ED" w:rsidRDefault="008931ED">
                      <w:pPr>
                        <w:rPr>
                          <w:color w:val="000000" w:themeColor="text1"/>
                        </w:rPr>
                      </w:pPr>
                    </w:p>
                    <w:p w14:paraId="6823EB5B" w14:textId="4508E484" w:rsidR="008931ED" w:rsidRDefault="008931ED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393A">
                        <w:rPr>
                          <w:color w:val="000000" w:themeColor="text1"/>
                          <w:sz w:val="28"/>
                          <w:szCs w:val="28"/>
                        </w:rPr>
                        <w:t>Prep:</w:t>
                      </w:r>
                    </w:p>
                    <w:p w14:paraId="0133695C" w14:textId="259A2BCC" w:rsidR="008931ED" w:rsidRPr="00C4393A" w:rsidRDefault="008931E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In blender, chop corn till small pieces. Set aside. In large bow, add chopped corn, chopped grapes, onion,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eggs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>, pepper. Beat until eggs are mixed.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D25AF">
        <w:rPr>
          <w:noProof/>
        </w:rPr>
        <mc:AlternateContent>
          <mc:Choice Requires="wps">
            <w:drawing>
              <wp:anchor distT="0" distB="0" distL="114300" distR="114300" simplePos="0" relativeHeight="251704329" behindDoc="0" locked="0" layoutInCell="1" allowOverlap="1" wp14:anchorId="496D08D4" wp14:editId="76F88042">
                <wp:simplePos x="0" y="0"/>
                <wp:positionH relativeFrom="page">
                  <wp:posOffset>872490</wp:posOffset>
                </wp:positionH>
                <wp:positionV relativeFrom="page">
                  <wp:posOffset>2336800</wp:posOffset>
                </wp:positionV>
                <wp:extent cx="2251710" cy="381000"/>
                <wp:effectExtent l="0" t="0" r="0" b="0"/>
                <wp:wrapThrough wrapText="bothSides">
                  <wp:wrapPolygon edited="0">
                    <wp:start x="244" y="0"/>
                    <wp:lineTo x="244" y="20160"/>
                    <wp:lineTo x="21198" y="20160"/>
                    <wp:lineTo x="21198" y="0"/>
                    <wp:lineTo x="244" y="0"/>
                  </wp:wrapPolygon>
                </wp:wrapThrough>
                <wp:docPr id="1057" name="Text Box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8A2B1" w14:textId="77777777" w:rsidR="008931ED" w:rsidRPr="00BD25AF" w:rsidRDefault="008931ED" w:rsidP="00BD25A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Entrée: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Poyha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7" o:spid="_x0000_s1037" type="#_x0000_t202" style="position:absolute;margin-left:68.7pt;margin-top:184pt;width:177.3pt;height:30pt;z-index:25170432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5iH9UCAAAk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" mv:complextextbox="1" filled="f" stroked="f">
                <v:textbox>
                  <w:txbxContent>
                    <w:p w14:paraId="4BE8A2B1" w14:textId="77777777" w:rsidR="008931ED" w:rsidRPr="00BD25AF" w:rsidRDefault="008931ED" w:rsidP="00BD25AF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Entrée: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Poyha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D25AF">
        <w:rPr>
          <w:noProof/>
        </w:rPr>
        <w:drawing>
          <wp:anchor distT="0" distB="0" distL="114300" distR="114300" simplePos="0" relativeHeight="251703305" behindDoc="0" locked="0" layoutInCell="1" allowOverlap="1" wp14:anchorId="365D5C9D" wp14:editId="36B6B798">
            <wp:simplePos x="0" y="0"/>
            <wp:positionH relativeFrom="page">
              <wp:posOffset>872490</wp:posOffset>
            </wp:positionH>
            <wp:positionV relativeFrom="page">
              <wp:posOffset>466090</wp:posOffset>
            </wp:positionV>
            <wp:extent cx="2251710" cy="1687830"/>
            <wp:effectExtent l="0" t="0" r="8890" b="0"/>
            <wp:wrapThrough wrapText="bothSides">
              <wp:wrapPolygon edited="0">
                <wp:start x="0" y="0"/>
                <wp:lineTo x="0" y="21129"/>
                <wp:lineTo x="21442" y="21129"/>
                <wp:lineTo x="21442" y="0"/>
                <wp:lineTo x="0" y="0"/>
              </wp:wrapPolygon>
            </wp:wrapThrough>
            <wp:docPr id="1056" name="Picture 1056" descr="DPS Mac HD:private:var:folders:3q:9q5292vj0bn2w1xr3j1jk9fmfx6wm9:T:TemporaryItems:picXnRO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PS Mac HD:private:var:folders:3q:9q5292vj0bn2w1xr3j1jk9fmfx6wm9:T:TemporaryItems:picXnROS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7C9A" w:rsidSect="00D87C9A">
      <w:headerReference w:type="default" r:id="rId13"/>
      <w:headerReference w:type="first" r:id="rId14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622163" w14:textId="77777777" w:rsidR="00601A96" w:rsidRDefault="00601A96">
      <w:r>
        <w:separator/>
      </w:r>
    </w:p>
  </w:endnote>
  <w:endnote w:type="continuationSeparator" w:id="0">
    <w:p w14:paraId="06F33D1F" w14:textId="77777777" w:rsidR="00601A96" w:rsidRDefault="00601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C7352A" w14:textId="77777777" w:rsidR="00601A96" w:rsidRDefault="00601A96">
      <w:r>
        <w:separator/>
      </w:r>
    </w:p>
  </w:footnote>
  <w:footnote w:type="continuationSeparator" w:id="0">
    <w:p w14:paraId="0DAF5E78" w14:textId="77777777" w:rsidR="00601A96" w:rsidRDefault="00601A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23E47" w14:textId="77777777" w:rsidR="008931ED" w:rsidRDefault="008931ED">
    <w:pPr>
      <w:pStyle w:val="Header"/>
    </w:pPr>
    <w:r w:rsidRPr="00C23F5F">
      <w:rPr>
        <w:noProof/>
      </w:rPr>
      <w:drawing>
        <wp:anchor distT="0" distB="0" distL="118745" distR="118745" simplePos="0" relativeHeight="251661317" behindDoc="0" locked="0" layoutInCell="1" allowOverlap="1" wp14:anchorId="6D9D312B" wp14:editId="42742845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1650" cy="6874526"/>
          <wp:effectExtent l="25400" t="0" r="0" b="0"/>
          <wp:wrapNone/>
          <wp:docPr id="3" name="Picture 3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151650" cy="6874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7D39BD66" wp14:editId="2B23E632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.7pt;margin-top:36.7pt;width:718.55pt;height:538.55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" fillcolor="#d16207 [3215]" stroked="f" strokecolor="#4a7ebb" strokeweight="1.5pt">
              <v:fill color2="#f0b31e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0E9FB" w14:textId="77777777" w:rsidR="008931ED" w:rsidRDefault="008931ED">
    <w:pPr>
      <w:pStyle w:val="Header"/>
    </w:pPr>
    <w:r w:rsidRPr="00F915F9">
      <w:rPr>
        <w:noProof/>
      </w:rPr>
      <w:drawing>
        <wp:anchor distT="0" distB="0" distL="118745" distR="118745" simplePos="0" relativeHeight="251661315" behindDoc="0" locked="0" layoutInCell="1" allowOverlap="1" wp14:anchorId="1B42D49F" wp14:editId="6DE3A409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0164" cy="6896559"/>
          <wp:effectExtent l="25400" t="0" r="0" b="0"/>
          <wp:wrapNone/>
          <wp:docPr id="2" name="Picture 2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150164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5118EA06" wp14:editId="43D6D2A7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.7pt;margin-top:36.7pt;width:718.55pt;height:538.55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" fillcolor="#f0b31e [3214]" stroked="f" strokecolor="#4a7ebb" strokeweight="1.5pt">
              <v:fill color2="#d16207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CE7626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40096"/>
    <w:rsid w:val="000046B2"/>
    <w:rsid w:val="00064E69"/>
    <w:rsid w:val="00140096"/>
    <w:rsid w:val="00187180"/>
    <w:rsid w:val="00284863"/>
    <w:rsid w:val="002E64ED"/>
    <w:rsid w:val="00366B78"/>
    <w:rsid w:val="00585FCA"/>
    <w:rsid w:val="00590A84"/>
    <w:rsid w:val="005E26B9"/>
    <w:rsid w:val="00601A96"/>
    <w:rsid w:val="006054BB"/>
    <w:rsid w:val="00670FBE"/>
    <w:rsid w:val="006F10DC"/>
    <w:rsid w:val="007D566E"/>
    <w:rsid w:val="00851C94"/>
    <w:rsid w:val="00890355"/>
    <w:rsid w:val="008931ED"/>
    <w:rsid w:val="008B6243"/>
    <w:rsid w:val="00906E9F"/>
    <w:rsid w:val="00A20751"/>
    <w:rsid w:val="00B8221D"/>
    <w:rsid w:val="00B85665"/>
    <w:rsid w:val="00BD25AF"/>
    <w:rsid w:val="00C4393A"/>
    <w:rsid w:val="00CD3EA5"/>
    <w:rsid w:val="00D22CFB"/>
    <w:rsid w:val="00D87C9A"/>
    <w:rsid w:val="00E36B6C"/>
    <w:rsid w:val="00E419A7"/>
    <w:rsid w:val="00E546B3"/>
    <w:rsid w:val="00E96584"/>
    <w:rsid w:val="00FF07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E82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  <w:lsdException w:name="Hyperlink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F0B31E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F0B31E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F0B31E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character" w:customStyle="1" w:styleId="apple-converted-space">
    <w:name w:val="apple-converted-space"/>
    <w:basedOn w:val="DefaultParagraphFont"/>
    <w:rsid w:val="00140096"/>
  </w:style>
  <w:style w:type="character" w:customStyle="1" w:styleId="dollar">
    <w:name w:val="dollar"/>
    <w:basedOn w:val="DefaultParagraphFont"/>
    <w:rsid w:val="00140096"/>
  </w:style>
  <w:style w:type="character" w:styleId="Strong">
    <w:name w:val="Strong"/>
    <w:basedOn w:val="DefaultParagraphFont"/>
    <w:rsid w:val="00C4393A"/>
    <w:rPr>
      <w:b/>
      <w:bCs/>
    </w:rPr>
  </w:style>
  <w:style w:type="character" w:styleId="Hyperlink">
    <w:name w:val="Hyperlink"/>
    <w:basedOn w:val="DefaultParagraphFont"/>
    <w:uiPriority w:val="99"/>
    <w:unhideWhenUsed/>
    <w:rsid w:val="008931E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  <w:lsdException w:name="Hyperlink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F0B31E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F0B31E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F0B31E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character" w:customStyle="1" w:styleId="apple-converted-space">
    <w:name w:val="apple-converted-space"/>
    <w:basedOn w:val="DefaultParagraphFont"/>
    <w:rsid w:val="00140096"/>
  </w:style>
  <w:style w:type="character" w:customStyle="1" w:styleId="dollar">
    <w:name w:val="dollar"/>
    <w:basedOn w:val="DefaultParagraphFont"/>
    <w:rsid w:val="00140096"/>
  </w:style>
  <w:style w:type="character" w:styleId="Strong">
    <w:name w:val="Strong"/>
    <w:basedOn w:val="DefaultParagraphFont"/>
    <w:rsid w:val="00C4393A"/>
    <w:rPr>
      <w:b/>
      <w:bCs/>
    </w:rPr>
  </w:style>
  <w:style w:type="character" w:styleId="Hyperlink">
    <w:name w:val="Hyperlink"/>
    <w:basedOn w:val="DefaultParagraphFont"/>
    <w:uiPriority w:val="99"/>
    <w:unhideWhenUsed/>
    <w:rsid w:val="008931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7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708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5581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23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2613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1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0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482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DPS%20Mac%20HD:Applications:Microsoft%20Office%202011:Office:Media:Templates:Publishing%20Layout%20View:Brochures:Float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Summ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51A6C2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Float Trifold Brochure.dotx</Template>
  <TotalTime>1</TotalTime>
  <Pages>2</Pages>
  <Words>2</Words>
  <Characters>17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Durham Public Schools</dc:creator>
  <cp:keywords/>
  <dc:description/>
  <cp:lastModifiedBy>Durham Public Schools</cp:lastModifiedBy>
  <cp:revision>2</cp:revision>
  <dcterms:created xsi:type="dcterms:W3CDTF">2015-05-08T19:50:00Z</dcterms:created>
  <dcterms:modified xsi:type="dcterms:W3CDTF">2015-05-08T19:50:00Z</dcterms:modified>
  <cp:category/>
</cp:coreProperties>
</file>